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2E5" w:rsidRDefault="003B52E5" w:rsidP="003F4B8B">
      <w:pPr>
        <w:pStyle w:val="NoSpacing"/>
        <w:rPr>
          <w:b/>
          <w:sz w:val="24"/>
          <w:szCs w:val="24"/>
        </w:rPr>
      </w:pPr>
    </w:p>
    <w:p w:rsidR="003B52E5" w:rsidRDefault="003B52E5" w:rsidP="003F4B8B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CHATA SEČ 219</w:t>
      </w:r>
    </w:p>
    <w:p w:rsidR="003B52E5" w:rsidRPr="006943FE" w:rsidRDefault="003B52E5" w:rsidP="003F4B8B">
      <w:pPr>
        <w:pStyle w:val="NoSpacing"/>
        <w:rPr>
          <w:b/>
          <w:sz w:val="24"/>
          <w:szCs w:val="24"/>
        </w:rPr>
      </w:pPr>
      <w:r w:rsidRPr="006943FE">
        <w:rPr>
          <w:b/>
          <w:sz w:val="24"/>
          <w:szCs w:val="24"/>
        </w:rPr>
        <w:t>STŘECHA</w:t>
      </w:r>
    </w:p>
    <w:p w:rsidR="003B52E5" w:rsidRDefault="003B52E5" w:rsidP="003F4B8B">
      <w:pPr>
        <w:pStyle w:val="NoSpacing"/>
        <w:rPr>
          <w:sz w:val="24"/>
          <w:szCs w:val="24"/>
        </w:rPr>
      </w:pPr>
    </w:p>
    <w:p w:rsidR="003B52E5" w:rsidRDefault="003B52E5" w:rsidP="003F4B8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ROZMĚRY cca 100 m</w:t>
      </w:r>
      <w:r w:rsidRPr="00EB4D31">
        <w:rPr>
          <w:sz w:val="24"/>
          <w:szCs w:val="24"/>
          <w:vertAlign w:val="superscript"/>
        </w:rPr>
        <w:t>2</w:t>
      </w:r>
    </w:p>
    <w:p w:rsidR="003B52E5" w:rsidRDefault="003B52E5" w:rsidP="003F4B8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JIH</w:t>
      </w:r>
      <w:r>
        <w:rPr>
          <w:sz w:val="24"/>
          <w:szCs w:val="24"/>
        </w:rPr>
        <w:tab/>
        <w:t>8,80 x 5,00</w:t>
      </w:r>
    </w:p>
    <w:p w:rsidR="003B52E5" w:rsidRDefault="003B52E5" w:rsidP="003F4B8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SEVER</w:t>
      </w:r>
      <w:r>
        <w:rPr>
          <w:sz w:val="24"/>
          <w:szCs w:val="24"/>
        </w:rPr>
        <w:tab/>
        <w:t>8,90 x 5,00 + přístavek 4,50x3,20</w:t>
      </w:r>
    </w:p>
    <w:p w:rsidR="003B52E5" w:rsidRDefault="003B52E5" w:rsidP="003F4B8B">
      <w:pPr>
        <w:pStyle w:val="NoSpacing"/>
        <w:rPr>
          <w:sz w:val="24"/>
          <w:szCs w:val="24"/>
        </w:rPr>
      </w:pPr>
    </w:p>
    <w:p w:rsidR="003B52E5" w:rsidRPr="009A5500" w:rsidRDefault="003B52E5" w:rsidP="003F4B8B">
      <w:pPr>
        <w:pStyle w:val="NoSpacing"/>
        <w:rPr>
          <w:b/>
          <w:sz w:val="24"/>
          <w:szCs w:val="24"/>
        </w:rPr>
      </w:pPr>
      <w:r w:rsidRPr="009A5500">
        <w:rPr>
          <w:b/>
          <w:sz w:val="24"/>
          <w:szCs w:val="24"/>
        </w:rPr>
        <w:t>Výška okapů</w:t>
      </w:r>
    </w:p>
    <w:p w:rsidR="003B52E5" w:rsidRDefault="003B52E5" w:rsidP="003F4B8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Jih vzadu 3,60 vpředu 4,50</w:t>
      </w:r>
    </w:p>
    <w:p w:rsidR="003B52E5" w:rsidRDefault="003B52E5" w:rsidP="003F4B8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Sever vpředu 4,20 přístavek 2,70 vzadu 2,20</w:t>
      </w:r>
    </w:p>
    <w:p w:rsidR="003B52E5" w:rsidRDefault="003B52E5" w:rsidP="003F4B8B">
      <w:pPr>
        <w:pStyle w:val="NoSpacing"/>
        <w:rPr>
          <w:b/>
          <w:sz w:val="24"/>
          <w:szCs w:val="24"/>
        </w:rPr>
      </w:pPr>
    </w:p>
    <w:p w:rsidR="003B52E5" w:rsidRDefault="003B52E5" w:rsidP="003F4B8B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Výška štítů</w:t>
      </w:r>
    </w:p>
    <w:p w:rsidR="003B52E5" w:rsidRPr="009A5500" w:rsidRDefault="003B52E5" w:rsidP="003F4B8B">
      <w:pPr>
        <w:pStyle w:val="NoSpacing"/>
      </w:pPr>
      <w:r w:rsidRPr="009A5500">
        <w:rPr>
          <w:sz w:val="24"/>
          <w:szCs w:val="24"/>
        </w:rPr>
        <w:t>Vpředu cca 8</w:t>
      </w:r>
      <w:r>
        <w:rPr>
          <w:sz w:val="24"/>
          <w:szCs w:val="24"/>
        </w:rPr>
        <w:t>,0</w:t>
      </w:r>
      <w:r w:rsidRPr="009A5500">
        <w:rPr>
          <w:sz w:val="24"/>
          <w:szCs w:val="24"/>
        </w:rPr>
        <w:t>0</w:t>
      </w:r>
      <w:r>
        <w:rPr>
          <w:sz w:val="24"/>
          <w:szCs w:val="24"/>
        </w:rPr>
        <w:t xml:space="preserve"> m, vzadu 6,00 m</w:t>
      </w: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  <w:r>
        <w:t>FOTO</w:t>
      </w:r>
    </w:p>
    <w:p w:rsidR="003B52E5" w:rsidRDefault="003B52E5" w:rsidP="003F4B8B">
      <w:pPr>
        <w:pStyle w:val="NoSpacing"/>
      </w:pPr>
      <w:r>
        <w:t>sever</w:t>
      </w:r>
    </w:p>
    <w:p w:rsidR="003B52E5" w:rsidRDefault="003B52E5" w:rsidP="003F4B8B">
      <w:pPr>
        <w:pStyle w:val="NoSpacing"/>
      </w:pPr>
      <w:r w:rsidRPr="00DF5A88"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5" o:spid="_x0000_i1025" type="#_x0000_t75" style="width:338.25pt;height:188.25pt;visibility:visible">
            <v:imagedata r:id="rId4" o:title=""/>
          </v:shape>
        </w:pict>
      </w:r>
    </w:p>
    <w:p w:rsidR="003B52E5" w:rsidRDefault="003B52E5" w:rsidP="003F4B8B">
      <w:pPr>
        <w:pStyle w:val="NoSpacing"/>
      </w:pPr>
      <w:r>
        <w:tab/>
      </w:r>
      <w:r>
        <w:tab/>
      </w:r>
      <w:r>
        <w:tab/>
        <w:t>6 m</w:t>
      </w: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  <w:r>
        <w:t>Jih</w:t>
      </w:r>
    </w:p>
    <w:p w:rsidR="003B52E5" w:rsidRDefault="003B52E5" w:rsidP="003F4B8B">
      <w:pPr>
        <w:pStyle w:val="NoSpacing"/>
      </w:pPr>
      <w:r w:rsidRPr="00DF5A88">
        <w:rPr>
          <w:noProof/>
          <w:lang w:eastAsia="cs-CZ"/>
        </w:rPr>
        <w:pict>
          <v:shape id="Obrázek 7" o:spid="_x0000_i1026" type="#_x0000_t75" style="width:338.25pt;height:188.25pt;visibility:visible">
            <v:imagedata r:id="rId5" o:title=""/>
          </v:shape>
        </w:pict>
      </w:r>
    </w:p>
    <w:p w:rsidR="003B52E5" w:rsidRDefault="003B52E5" w:rsidP="003F4B8B">
      <w:pPr>
        <w:pStyle w:val="NoSpacing"/>
        <w:rPr>
          <w:noProof/>
          <w:lang w:eastAsia="cs-CZ"/>
        </w:rPr>
      </w:pPr>
    </w:p>
    <w:p w:rsidR="003B52E5" w:rsidRDefault="003B52E5" w:rsidP="003F4B8B">
      <w:pPr>
        <w:pStyle w:val="NoSpacing"/>
      </w:pPr>
      <w:r w:rsidRPr="00DF5A88">
        <w:rPr>
          <w:noProof/>
          <w:lang w:eastAsia="cs-CZ"/>
        </w:rPr>
        <w:pict>
          <v:shape id="Obrázek 8" o:spid="_x0000_i1027" type="#_x0000_t75" style="width:282pt;height:432.75pt;visibility:visible">
            <v:imagedata r:id="rId6" o:title=""/>
          </v:shape>
        </w:pict>
      </w:r>
      <w:bookmarkStart w:id="0" w:name="_GoBack"/>
      <w:bookmarkEnd w:id="0"/>
    </w:p>
    <w:p w:rsidR="003B52E5" w:rsidRDefault="003B52E5" w:rsidP="003F4B8B">
      <w:pPr>
        <w:pStyle w:val="NoSpacing"/>
      </w:pPr>
      <w:r>
        <w:rPr>
          <w:sz w:val="24"/>
          <w:szCs w:val="24"/>
        </w:rPr>
        <w:t xml:space="preserve">      4,50 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3,60 m</w:t>
      </w:r>
    </w:p>
    <w:p w:rsidR="003B52E5" w:rsidRDefault="003B52E5" w:rsidP="00EB4D31">
      <w:pPr>
        <w:pStyle w:val="NoSpacing"/>
        <w:ind w:left="2124"/>
      </w:pPr>
      <w:r>
        <w:t>okapy</w:t>
      </w: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  <w:r>
        <w:t xml:space="preserve">INSPIRACE - Toto provedení se mi líbí </w:t>
      </w: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  <w:r w:rsidRPr="00DF5A88">
        <w:rPr>
          <w:noProof/>
          <w:lang w:eastAsia="cs-CZ"/>
        </w:rPr>
        <w:pict>
          <v:shape id="Obrázek 2" o:spid="_x0000_i1028" type="#_x0000_t75" style="width:334.5pt;height:249.75pt;visibility:visible">
            <v:imagedata r:id="rId7" o:title=""/>
          </v:shape>
        </w:pict>
      </w: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  <w:r w:rsidRPr="00DF5A88">
        <w:rPr>
          <w:noProof/>
          <w:lang w:eastAsia="cs-CZ"/>
        </w:rPr>
        <w:pict>
          <v:shape id="Obrázek 3" o:spid="_x0000_i1029" type="#_x0000_t75" style="width:338.25pt;height:252.75pt;visibility:visible">
            <v:imagedata r:id="rId8" o:title=""/>
          </v:shape>
        </w:pict>
      </w: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  <w:rPr>
          <w:noProof/>
          <w:lang w:eastAsia="cs-CZ"/>
        </w:rPr>
      </w:pPr>
    </w:p>
    <w:p w:rsidR="003B52E5" w:rsidRDefault="003B52E5" w:rsidP="003F4B8B">
      <w:pPr>
        <w:pStyle w:val="NoSpacing"/>
        <w:rPr>
          <w:noProof/>
          <w:lang w:eastAsia="cs-CZ"/>
        </w:rPr>
      </w:pPr>
    </w:p>
    <w:p w:rsidR="003B52E5" w:rsidRDefault="003B52E5" w:rsidP="003F4B8B">
      <w:pPr>
        <w:pStyle w:val="NoSpacing"/>
        <w:rPr>
          <w:noProof/>
          <w:lang w:eastAsia="cs-CZ"/>
        </w:rPr>
      </w:pPr>
      <w:r w:rsidRPr="00DF5A88">
        <w:rPr>
          <w:noProof/>
          <w:lang w:eastAsia="cs-CZ"/>
        </w:rPr>
        <w:pict>
          <v:shape id="Obrázek 4" o:spid="_x0000_i1030" type="#_x0000_t75" style="width:369pt;height:276pt;visibility:visible">
            <v:imagedata r:id="rId9" o:title=""/>
          </v:shape>
        </w:pict>
      </w:r>
    </w:p>
    <w:p w:rsidR="003B52E5" w:rsidRDefault="003B52E5" w:rsidP="003F4B8B">
      <w:pPr>
        <w:pStyle w:val="NoSpacing"/>
        <w:rPr>
          <w:noProof/>
          <w:lang w:eastAsia="cs-CZ"/>
        </w:rPr>
      </w:pPr>
    </w:p>
    <w:p w:rsidR="003B52E5" w:rsidRDefault="003B52E5" w:rsidP="003F4B8B">
      <w:pPr>
        <w:pStyle w:val="NoSpacing"/>
        <w:rPr>
          <w:noProof/>
          <w:lang w:eastAsia="cs-CZ"/>
        </w:rPr>
      </w:pPr>
    </w:p>
    <w:p w:rsidR="003B52E5" w:rsidRDefault="003B52E5" w:rsidP="003F4B8B">
      <w:pPr>
        <w:pStyle w:val="NoSpacing"/>
        <w:rPr>
          <w:noProof/>
          <w:lang w:eastAsia="cs-CZ"/>
        </w:rPr>
      </w:pPr>
    </w:p>
    <w:p w:rsidR="003B52E5" w:rsidRDefault="003B52E5" w:rsidP="003F4B8B">
      <w:pPr>
        <w:pStyle w:val="NoSpacing"/>
        <w:rPr>
          <w:noProof/>
          <w:lang w:eastAsia="cs-CZ"/>
        </w:rPr>
      </w:pPr>
    </w:p>
    <w:p w:rsidR="003B52E5" w:rsidRDefault="003B52E5" w:rsidP="003F4B8B">
      <w:pPr>
        <w:pStyle w:val="NoSpacing"/>
        <w:rPr>
          <w:noProof/>
          <w:lang w:eastAsia="cs-CZ"/>
        </w:rPr>
      </w:pPr>
    </w:p>
    <w:p w:rsidR="003B52E5" w:rsidRDefault="003B52E5" w:rsidP="003F4B8B">
      <w:pPr>
        <w:pStyle w:val="NoSpacing"/>
        <w:rPr>
          <w:noProof/>
          <w:lang w:eastAsia="cs-CZ"/>
        </w:rPr>
      </w:pPr>
    </w:p>
    <w:p w:rsidR="003B52E5" w:rsidRDefault="003B52E5" w:rsidP="003F4B8B">
      <w:pPr>
        <w:pStyle w:val="NoSpacing"/>
        <w:rPr>
          <w:noProof/>
          <w:lang w:eastAsia="cs-CZ"/>
        </w:rPr>
      </w:pPr>
    </w:p>
    <w:p w:rsidR="003B52E5" w:rsidRDefault="003B52E5" w:rsidP="003F4B8B">
      <w:pPr>
        <w:pStyle w:val="NoSpacing"/>
        <w:rPr>
          <w:noProof/>
          <w:lang w:eastAsia="cs-CZ"/>
        </w:rPr>
      </w:pPr>
    </w:p>
    <w:p w:rsidR="003B52E5" w:rsidRDefault="003B52E5" w:rsidP="003F4B8B">
      <w:pPr>
        <w:pStyle w:val="NoSpacing"/>
        <w:rPr>
          <w:noProof/>
          <w:lang w:eastAsia="cs-CZ"/>
        </w:rPr>
      </w:pPr>
    </w:p>
    <w:p w:rsidR="003B52E5" w:rsidRDefault="003B52E5" w:rsidP="003F4B8B">
      <w:pPr>
        <w:pStyle w:val="NoSpacing"/>
        <w:rPr>
          <w:noProof/>
          <w:lang w:eastAsia="cs-CZ"/>
        </w:rPr>
      </w:pPr>
    </w:p>
    <w:p w:rsidR="003B52E5" w:rsidRDefault="003B52E5" w:rsidP="003F4B8B">
      <w:pPr>
        <w:pStyle w:val="NoSpacing"/>
        <w:rPr>
          <w:noProof/>
          <w:lang w:eastAsia="cs-CZ"/>
        </w:rPr>
      </w:pP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</w:p>
    <w:p w:rsidR="003B52E5" w:rsidRDefault="003B52E5" w:rsidP="003F4B8B">
      <w:pPr>
        <w:pStyle w:val="NoSpacing"/>
      </w:pPr>
    </w:p>
    <w:sectPr w:rsidR="003B52E5" w:rsidSect="00453E4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4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4B8B"/>
    <w:rsid w:val="000E4AE3"/>
    <w:rsid w:val="001B7134"/>
    <w:rsid w:val="003B52E5"/>
    <w:rsid w:val="003F4B8B"/>
    <w:rsid w:val="00453E45"/>
    <w:rsid w:val="0056461B"/>
    <w:rsid w:val="006943FE"/>
    <w:rsid w:val="006A4E04"/>
    <w:rsid w:val="009A5500"/>
    <w:rsid w:val="00A40B15"/>
    <w:rsid w:val="00B11C71"/>
    <w:rsid w:val="00DA4D2E"/>
    <w:rsid w:val="00DF5A88"/>
    <w:rsid w:val="00E96BEF"/>
    <w:rsid w:val="00EB4D31"/>
    <w:rsid w:val="00F70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134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3F4B8B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EB4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4D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54</Words>
  <Characters>324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CHATA SEČ 219</dc:title>
  <dc:subject/>
  <dc:creator>Core</dc:creator>
  <cp:keywords/>
  <dc:description/>
  <cp:lastModifiedBy>NIKA</cp:lastModifiedBy>
  <cp:revision>2</cp:revision>
  <dcterms:created xsi:type="dcterms:W3CDTF">2018-02-11T09:31:00Z</dcterms:created>
  <dcterms:modified xsi:type="dcterms:W3CDTF">2018-02-11T09:31:00Z</dcterms:modified>
</cp:coreProperties>
</file>